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3E7" w:rsidRPr="003B0EA2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sz w:val="24"/>
          <w:szCs w:val="24"/>
          <w:lang w:val="en-US"/>
        </w:rPr>
      </w:pPr>
      <w:bookmarkStart w:id="0" w:name="_GoBack"/>
      <w:bookmarkEnd w:id="0"/>
      <w:r w:rsidRPr="003B0EA2">
        <w:rPr>
          <w:rFonts w:ascii="Tahoma" w:hAnsi="Tahoma" w:cs="Tahoma"/>
          <w:b/>
          <w:bCs/>
          <w:sz w:val="24"/>
          <w:szCs w:val="24"/>
          <w:lang w:val="en-US"/>
        </w:rPr>
        <w:t>Invoicing procedure with confirmation of travel reimbursement</w:t>
      </w:r>
    </w:p>
    <w:p w:rsidR="00F413E7" w:rsidRPr="003B0EA2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sz w:val="24"/>
          <w:szCs w:val="24"/>
          <w:lang w:val="en-US"/>
        </w:rPr>
      </w:pPr>
      <w:proofErr w:type="gramStart"/>
      <w:r w:rsidRPr="003B0EA2">
        <w:rPr>
          <w:rFonts w:ascii="Tahoma" w:hAnsi="Tahoma" w:cs="Tahoma"/>
          <w:b/>
          <w:bCs/>
          <w:sz w:val="24"/>
          <w:szCs w:val="24"/>
          <w:lang w:val="en-US"/>
        </w:rPr>
        <w:t>and</w:t>
      </w:r>
      <w:proofErr w:type="gramEnd"/>
      <w:r w:rsidRPr="003B0EA2">
        <w:rPr>
          <w:rFonts w:ascii="Tahoma" w:hAnsi="Tahoma" w:cs="Tahoma"/>
          <w:b/>
          <w:bCs/>
          <w:sz w:val="24"/>
          <w:szCs w:val="24"/>
          <w:lang w:val="en-US"/>
        </w:rPr>
        <w:t xml:space="preserve"> payment of fees to international agents </w:t>
      </w:r>
    </w:p>
    <w:p w:rsid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 xml:space="preserve">_______________________________________________ </w:t>
      </w:r>
    </w:p>
    <w:p w:rsid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 xml:space="preserve">Last name, first name </w:t>
      </w:r>
    </w:p>
    <w:p w:rsidR="00106505" w:rsidRDefault="00106505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0327C9" w:rsidRPr="00F413E7" w:rsidRDefault="00F413E7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______________</w:t>
      </w:r>
      <w:r w:rsidR="000327C9">
        <w:rPr>
          <w:rFonts w:ascii="Tahoma" w:hAnsi="Tahoma" w:cs="Tahoma"/>
          <w:sz w:val="20"/>
          <w:szCs w:val="20"/>
          <w:lang w:val="en-US"/>
        </w:rPr>
        <w:t>______________________________________________________________</w:t>
      </w:r>
    </w:p>
    <w:p w:rsidR="00F413E7" w:rsidRPr="00F413E7" w:rsidRDefault="000327C9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 xml:space="preserve"> Private </w:t>
      </w:r>
      <w:r w:rsidR="00F413E7" w:rsidRPr="00F413E7">
        <w:rPr>
          <w:rFonts w:ascii="Tahoma" w:hAnsi="Tahoma" w:cs="Tahoma"/>
          <w:sz w:val="20"/>
          <w:szCs w:val="20"/>
          <w:lang w:val="en-US"/>
        </w:rPr>
        <w:t>address</w:t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  <w:t xml:space="preserve"> </w:t>
      </w: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_______________</w:t>
      </w:r>
      <w:r w:rsidR="000327C9">
        <w:rPr>
          <w:rFonts w:ascii="Tahoma" w:hAnsi="Tahoma" w:cs="Tahoma"/>
          <w:sz w:val="20"/>
          <w:szCs w:val="20"/>
          <w:lang w:val="en-US"/>
        </w:rPr>
        <w:t>_________________________</w:t>
      </w:r>
      <w:r w:rsidR="005754A6">
        <w:rPr>
          <w:rFonts w:ascii="Tahoma" w:hAnsi="Tahoma" w:cs="Tahoma"/>
          <w:sz w:val="20"/>
          <w:szCs w:val="20"/>
          <w:lang w:val="en-US"/>
        </w:rPr>
        <w:t>_____________________________</w:t>
      </w:r>
      <w:r w:rsidR="000327C9">
        <w:rPr>
          <w:rFonts w:ascii="Tahoma" w:hAnsi="Tahoma" w:cs="Tahoma"/>
          <w:sz w:val="20"/>
          <w:szCs w:val="20"/>
          <w:lang w:val="en-US"/>
        </w:rPr>
        <w:t>_______</w:t>
      </w:r>
    </w:p>
    <w:p w:rsidR="00F413E7" w:rsidRPr="00F413E7" w:rsidRDefault="000327C9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ab/>
        <w:t xml:space="preserve"> </w:t>
      </w:r>
    </w:p>
    <w:p w:rsid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0327C9" w:rsidRPr="00F413E7" w:rsidRDefault="000327C9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_______________</w:t>
      </w:r>
      <w:r>
        <w:rPr>
          <w:rFonts w:ascii="Tahoma" w:hAnsi="Tahoma" w:cs="Tahoma"/>
          <w:sz w:val="20"/>
          <w:szCs w:val="20"/>
          <w:lang w:val="en-US"/>
        </w:rPr>
        <w:t>_____________________________________________________________</w:t>
      </w:r>
    </w:p>
    <w:p w:rsidR="000327C9" w:rsidRDefault="003B0EA2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I</w:t>
      </w:r>
      <w:r w:rsidR="000327C9">
        <w:rPr>
          <w:rFonts w:ascii="Tahoma" w:hAnsi="Tahoma" w:cs="Tahoma"/>
          <w:sz w:val="20"/>
          <w:szCs w:val="20"/>
          <w:lang w:val="en-US"/>
        </w:rPr>
        <w:t>nstitute address</w:t>
      </w:r>
    </w:p>
    <w:p w:rsidR="000327C9" w:rsidRDefault="000327C9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0327C9" w:rsidRPr="00F413E7" w:rsidRDefault="000327C9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_______________</w:t>
      </w:r>
      <w:r>
        <w:rPr>
          <w:rFonts w:ascii="Tahoma" w:hAnsi="Tahoma" w:cs="Tahoma"/>
          <w:sz w:val="20"/>
          <w:szCs w:val="20"/>
          <w:lang w:val="en-US"/>
        </w:rPr>
        <w:t>_____________________________________________________________</w:t>
      </w:r>
    </w:p>
    <w:p w:rsidR="000327C9" w:rsidRDefault="000327C9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0327C9" w:rsidRPr="00F413E7" w:rsidRDefault="000327C9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_________</w:t>
      </w:r>
      <w:r w:rsidR="000327C9">
        <w:rPr>
          <w:rFonts w:ascii="Tahoma" w:hAnsi="Tahoma" w:cs="Tahoma"/>
          <w:sz w:val="20"/>
          <w:szCs w:val="20"/>
          <w:lang w:val="en-US"/>
        </w:rPr>
        <w:t>____________________________</w:t>
      </w:r>
      <w:r>
        <w:rPr>
          <w:rFonts w:ascii="Tahoma" w:hAnsi="Tahoma" w:cs="Tahoma"/>
          <w:sz w:val="20"/>
          <w:szCs w:val="20"/>
          <w:lang w:val="en-US"/>
        </w:rPr>
        <w:t xml:space="preserve">        </w:t>
      </w:r>
      <w:r w:rsidRPr="00F413E7">
        <w:rPr>
          <w:rFonts w:ascii="Tahoma" w:hAnsi="Tahoma" w:cs="Tahoma"/>
          <w:sz w:val="20"/>
          <w:szCs w:val="20"/>
          <w:lang w:val="en-US"/>
        </w:rPr>
        <w:t>___________________</w:t>
      </w:r>
      <w:r>
        <w:rPr>
          <w:rFonts w:ascii="Tahoma" w:hAnsi="Tahoma" w:cs="Tahoma"/>
          <w:sz w:val="20"/>
          <w:szCs w:val="20"/>
          <w:lang w:val="en-US"/>
        </w:rPr>
        <w:t>_________</w:t>
      </w:r>
      <w:r w:rsidR="000327C9">
        <w:rPr>
          <w:rFonts w:ascii="Tahoma" w:hAnsi="Tahoma" w:cs="Tahoma"/>
          <w:sz w:val="20"/>
          <w:szCs w:val="20"/>
          <w:lang w:val="en-US"/>
        </w:rPr>
        <w:t>______</w:t>
      </w:r>
    </w:p>
    <w:p w:rsidR="000327C9" w:rsidRDefault="000327C9" w:rsidP="000327C9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 xml:space="preserve">Phone </w:t>
      </w:r>
      <w:r w:rsidR="003B0EA2">
        <w:rPr>
          <w:rFonts w:ascii="Tahoma" w:hAnsi="Tahoma" w:cs="Tahoma"/>
          <w:sz w:val="20"/>
          <w:szCs w:val="20"/>
          <w:lang w:val="en-US"/>
        </w:rPr>
        <w:tab/>
      </w:r>
      <w:r w:rsidR="003B0EA2">
        <w:rPr>
          <w:rFonts w:ascii="Tahoma" w:hAnsi="Tahoma" w:cs="Tahoma"/>
          <w:sz w:val="20"/>
          <w:szCs w:val="20"/>
          <w:lang w:val="en-US"/>
        </w:rPr>
        <w:tab/>
      </w:r>
      <w:r w:rsidR="003B0EA2">
        <w:rPr>
          <w:rFonts w:ascii="Tahoma" w:hAnsi="Tahoma" w:cs="Tahoma"/>
          <w:sz w:val="20"/>
          <w:szCs w:val="20"/>
          <w:lang w:val="en-US"/>
        </w:rPr>
        <w:tab/>
      </w:r>
      <w:r w:rsidR="00F413E7" w:rsidRPr="00F413E7">
        <w:rPr>
          <w:rFonts w:ascii="Tahoma" w:hAnsi="Tahoma" w:cs="Tahoma"/>
          <w:sz w:val="20"/>
          <w:szCs w:val="20"/>
          <w:lang w:val="en-US"/>
        </w:rPr>
        <w:tab/>
      </w:r>
      <w:r w:rsidR="00F413E7" w:rsidRPr="00F413E7">
        <w:rPr>
          <w:rFonts w:ascii="Tahoma" w:hAnsi="Tahoma" w:cs="Tahoma"/>
          <w:sz w:val="20"/>
          <w:szCs w:val="20"/>
          <w:lang w:val="en-US"/>
        </w:rPr>
        <w:tab/>
      </w:r>
      <w:r w:rsidR="00F413E7" w:rsidRPr="00F413E7">
        <w:rPr>
          <w:rFonts w:ascii="Tahoma" w:hAnsi="Tahoma" w:cs="Tahoma"/>
          <w:sz w:val="20"/>
          <w:szCs w:val="20"/>
          <w:lang w:val="en-US"/>
        </w:rPr>
        <w:tab/>
      </w:r>
      <w:r>
        <w:rPr>
          <w:rFonts w:ascii="Tahoma" w:hAnsi="Tahoma" w:cs="Tahoma"/>
          <w:sz w:val="20"/>
          <w:szCs w:val="20"/>
          <w:lang w:val="en-US"/>
        </w:rPr>
        <w:t xml:space="preserve">   </w:t>
      </w:r>
      <w:r w:rsidR="005754A6">
        <w:rPr>
          <w:rFonts w:ascii="Tahoma" w:hAnsi="Tahoma" w:cs="Tahoma"/>
          <w:sz w:val="20"/>
          <w:szCs w:val="20"/>
          <w:lang w:val="en-US"/>
        </w:rPr>
        <w:t xml:space="preserve"> </w:t>
      </w:r>
      <w:r w:rsidR="003B0EA2">
        <w:rPr>
          <w:rFonts w:ascii="Tahoma" w:hAnsi="Tahoma" w:cs="Tahoma"/>
          <w:sz w:val="20"/>
          <w:szCs w:val="20"/>
          <w:lang w:val="en-US"/>
        </w:rPr>
        <w:t xml:space="preserve"> E-M</w:t>
      </w:r>
      <w:r w:rsidR="00F413E7" w:rsidRPr="00F413E7">
        <w:rPr>
          <w:rFonts w:ascii="Tahoma" w:hAnsi="Tahoma" w:cs="Tahoma"/>
          <w:sz w:val="20"/>
          <w:szCs w:val="20"/>
          <w:lang w:val="en-US"/>
        </w:rPr>
        <w:t xml:space="preserve">ail </w:t>
      </w:r>
    </w:p>
    <w:p w:rsidR="000327C9" w:rsidRDefault="000327C9" w:rsidP="00F413E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0"/>
          <w:szCs w:val="20"/>
          <w:lang w:val="en-US"/>
        </w:rPr>
      </w:pPr>
    </w:p>
    <w:p w:rsidR="00F413E7" w:rsidRPr="003B0EA2" w:rsidRDefault="00F413E7" w:rsidP="00F413E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  <w:u w:val="single"/>
          <w:lang w:val="en-US"/>
        </w:rPr>
      </w:pPr>
      <w:r w:rsidRPr="003B0EA2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 xml:space="preserve">REIMBURSEMENT FORM </w:t>
      </w:r>
    </w:p>
    <w:p w:rsidR="00F413E7" w:rsidRPr="00F413E7" w:rsidRDefault="005754A6" w:rsidP="005754A6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Purpose of journey</w:t>
      </w:r>
      <w:r w:rsidR="00F413E7" w:rsidRPr="00F413E7">
        <w:rPr>
          <w:rFonts w:ascii="Tahoma" w:hAnsi="Tahoma" w:cs="Tahoma"/>
          <w:sz w:val="20"/>
          <w:szCs w:val="20"/>
          <w:lang w:val="en-US"/>
        </w:rPr>
        <w:t>: ____________________________________________________________</w:t>
      </w:r>
    </w:p>
    <w:p w:rsidR="00F413E7" w:rsidRPr="003B0EA2" w:rsidRDefault="00F413E7" w:rsidP="00F413E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Lecture or presentation, topic/ title:</w:t>
      </w:r>
      <w:r w:rsidR="00D5670B">
        <w:rPr>
          <w:rFonts w:ascii="Tahoma" w:hAnsi="Tahoma" w:cs="Tahoma"/>
          <w:sz w:val="20"/>
          <w:szCs w:val="20"/>
          <w:lang w:val="en-US"/>
        </w:rPr>
        <w:t xml:space="preserve"> </w:t>
      </w:r>
      <w:r w:rsidR="00D5670B" w:rsidRPr="003B0EA2">
        <w:rPr>
          <w:rFonts w:ascii="Tahoma" w:hAnsi="Tahoma" w:cs="Tahoma"/>
          <w:b/>
          <w:sz w:val="20"/>
          <w:szCs w:val="20"/>
          <w:lang w:val="en-US"/>
        </w:rPr>
        <w:t>see attachment</w:t>
      </w:r>
    </w:p>
    <w:p w:rsidR="003B0EA2" w:rsidRDefault="003B0EA2" w:rsidP="00F413E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Stay at the institute from _______________ until _______________</w:t>
      </w:r>
    </w:p>
    <w:p w:rsidR="009F48AA" w:rsidRPr="003B0EA2" w:rsidRDefault="00A81B97" w:rsidP="00A81B97">
      <w:pPr>
        <w:autoSpaceDE w:val="0"/>
        <w:autoSpaceDN w:val="0"/>
        <w:adjustRightInd w:val="0"/>
        <w:rPr>
          <w:rFonts w:ascii="Tahoma" w:hAnsi="Tahoma" w:cs="Tahoma"/>
          <w:b/>
          <w:sz w:val="24"/>
          <w:szCs w:val="24"/>
          <w:u w:val="single"/>
          <w:lang w:val="en-US"/>
        </w:rPr>
      </w:pPr>
      <w:r w:rsidRPr="003B0EA2">
        <w:rPr>
          <w:rFonts w:ascii="Tahoma" w:hAnsi="Tahoma" w:cs="Tahoma"/>
          <w:b/>
          <w:sz w:val="24"/>
          <w:szCs w:val="24"/>
          <w:u w:val="single"/>
          <w:lang w:val="en-US"/>
        </w:rPr>
        <w:t>Travel expenses</w:t>
      </w:r>
      <w:r w:rsidR="009F48AA" w:rsidRPr="003B0EA2">
        <w:rPr>
          <w:rFonts w:ascii="Tahoma" w:hAnsi="Tahoma" w:cs="Tahoma"/>
          <w:b/>
          <w:sz w:val="24"/>
          <w:szCs w:val="24"/>
          <w:u w:val="single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1620"/>
        <w:gridCol w:w="973"/>
      </w:tblGrid>
      <w:tr w:rsidR="00A81B97" w:rsidRPr="003B0EA2" w:rsidTr="00FA2204">
        <w:trPr>
          <w:trHeight w:val="140"/>
        </w:trPr>
        <w:tc>
          <w:tcPr>
            <w:tcW w:w="6768" w:type="dxa"/>
            <w:shd w:val="clear" w:color="auto" w:fill="auto"/>
          </w:tcPr>
          <w:p w:rsidR="00A81B97" w:rsidRPr="003B0EA2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B0EA2">
              <w:rPr>
                <w:rFonts w:ascii="Tahoma" w:hAnsi="Tahoma" w:cs="Tahoma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A81B97" w:rsidRPr="003B0EA2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B0EA2">
              <w:rPr>
                <w:rFonts w:ascii="Tahoma" w:hAnsi="Tahoma" w:cs="Tahoma"/>
                <w:sz w:val="20"/>
                <w:szCs w:val="20"/>
              </w:rPr>
              <w:t>amount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:rsidR="00A81B97" w:rsidRPr="003B0EA2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B0EA2">
              <w:rPr>
                <w:rFonts w:ascii="Tahoma" w:hAnsi="Tahoma" w:cs="Tahoma"/>
                <w:sz w:val="20"/>
                <w:szCs w:val="20"/>
              </w:rPr>
              <w:t>currency</w:t>
            </w:r>
            <w:proofErr w:type="spellEnd"/>
          </w:p>
        </w:tc>
      </w:tr>
      <w:tr w:rsidR="00A81B97" w:rsidRPr="00884A63" w:rsidTr="00FA2204">
        <w:trPr>
          <w:trHeight w:val="140"/>
        </w:trPr>
        <w:tc>
          <w:tcPr>
            <w:tcW w:w="6768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1B97" w:rsidRPr="00884A63" w:rsidTr="00FA2204">
        <w:tc>
          <w:tcPr>
            <w:tcW w:w="6768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1B97" w:rsidRPr="00884A63" w:rsidTr="00FA2204">
        <w:tc>
          <w:tcPr>
            <w:tcW w:w="6768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1B97" w:rsidRPr="00884A63" w:rsidTr="00FA2204">
        <w:tc>
          <w:tcPr>
            <w:tcW w:w="6768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1B97" w:rsidRPr="00884A63" w:rsidTr="00106505">
        <w:trPr>
          <w:trHeight w:val="457"/>
        </w:trPr>
        <w:tc>
          <w:tcPr>
            <w:tcW w:w="6768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81B97" w:rsidRPr="00884A63" w:rsidRDefault="00A81B97" w:rsidP="005754A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1B97" w:rsidRPr="00884A63" w:rsidTr="003B0EA2">
        <w:trPr>
          <w:trHeight w:val="71"/>
        </w:trPr>
        <w:tc>
          <w:tcPr>
            <w:tcW w:w="6768" w:type="dxa"/>
            <w:shd w:val="clear" w:color="auto" w:fill="auto"/>
          </w:tcPr>
          <w:p w:rsidR="00A81B97" w:rsidRPr="00884A63" w:rsidRDefault="00A81B97" w:rsidP="00A81B9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A81B97" w:rsidRPr="00884A63" w:rsidRDefault="00A81B97" w:rsidP="00A81B9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</w:tcPr>
          <w:p w:rsidR="00A81B97" w:rsidRPr="00884A63" w:rsidRDefault="00A81B97" w:rsidP="00A81B9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A81B97" w:rsidRPr="003B0EA2" w:rsidRDefault="00A81B97" w:rsidP="00A81B97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n-US"/>
        </w:rPr>
      </w:pPr>
      <w:r w:rsidRPr="003B0EA2">
        <w:rPr>
          <w:rFonts w:ascii="Tahoma" w:hAnsi="Tahoma" w:cs="Tahoma"/>
          <w:sz w:val="20"/>
          <w:szCs w:val="20"/>
          <w:lang w:val="en-US"/>
        </w:rPr>
        <w:t>If necessary, use an additional sheet</w:t>
      </w:r>
    </w:p>
    <w:p w:rsidR="00106505" w:rsidRPr="003B0EA2" w:rsidRDefault="003B0EA2" w:rsidP="00A81B97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5F7B4" wp14:editId="2EFCA90E">
                <wp:simplePos x="0" y="0"/>
                <wp:positionH relativeFrom="column">
                  <wp:posOffset>-67945</wp:posOffset>
                </wp:positionH>
                <wp:positionV relativeFrom="paragraph">
                  <wp:posOffset>-606317</wp:posOffset>
                </wp:positionV>
                <wp:extent cx="6477000" cy="1614791"/>
                <wp:effectExtent l="0" t="0" r="19050" b="2413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614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204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I kindly ask to transfer the money to my bank account:</w:t>
                            </w:r>
                          </w:p>
                          <w:p w:rsidR="00FA2204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A2204" w:rsidRDefault="00FA2204" w:rsidP="005C0C3C">
                            <w:pPr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Name of the Bank: _______________</w:t>
                            </w:r>
                            <w:r w:rsidR="005C0C3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________________________________________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</w:t>
                            </w:r>
                          </w:p>
                          <w:p w:rsidR="005C0C3C" w:rsidRDefault="00FA2204" w:rsidP="005C0C3C">
                            <w:pPr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BIC/ Swift: </w:t>
                            </w:r>
                            <w:r w:rsidR="005C0C3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________________________________________________________________________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FA2204" w:rsidRPr="001A0243" w:rsidRDefault="00FA2204" w:rsidP="005C0C3C">
                            <w:pPr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IBAN: ________________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</w:t>
                            </w:r>
                            <w:r w:rsidR="005C0C3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</w:t>
                            </w:r>
                            <w:r w:rsidR="005C0C3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___________________________________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.35pt;margin-top:-47.75pt;width:510pt;height:1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">
                <v:textbox>
                  <w:txbxContent>
                    <w:p w:rsidR="00FA2204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I kindly ask to transfer the money to my bank account:</w:t>
                      </w:r>
                    </w:p>
                    <w:p w:rsidR="00FA2204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:rsidR="00FA2204" w:rsidRDefault="00FA2204" w:rsidP="005C0C3C">
                      <w:pPr>
                        <w:autoSpaceDE w:val="0"/>
                        <w:autoSpaceDN w:val="0"/>
                        <w:adjustRightInd w:val="0"/>
                        <w:spacing w:after="24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Name of the Bank: _______________</w:t>
                      </w:r>
                      <w:r w:rsidR="005C0C3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________________________________________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</w:t>
                      </w:r>
                    </w:p>
                    <w:p w:rsidR="005C0C3C" w:rsidRDefault="00FA2204" w:rsidP="005C0C3C">
                      <w:pPr>
                        <w:autoSpaceDE w:val="0"/>
                        <w:autoSpaceDN w:val="0"/>
                        <w:adjustRightInd w:val="0"/>
                        <w:spacing w:after="24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BIC/ Swift: </w:t>
                      </w:r>
                      <w:r w:rsidR="005C0C3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________________________________________________________________________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FA2204" w:rsidRPr="001A0243" w:rsidRDefault="00FA2204" w:rsidP="005C0C3C">
                      <w:pPr>
                        <w:autoSpaceDE w:val="0"/>
                        <w:autoSpaceDN w:val="0"/>
                        <w:adjustRightInd w:val="0"/>
                        <w:spacing w:after="24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IBAN: ________________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</w:t>
                      </w:r>
                      <w:r w:rsidR="005C0C3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</w:t>
                      </w:r>
                      <w:r w:rsidR="005C0C3C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___________________________________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_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06505" w:rsidRDefault="00106505" w:rsidP="00A81B97">
      <w:pPr>
        <w:autoSpaceDE w:val="0"/>
        <w:autoSpaceDN w:val="0"/>
        <w:adjustRightInd w:val="0"/>
        <w:rPr>
          <w:rFonts w:ascii="Arial" w:hAnsi="Arial" w:cs="Arial"/>
          <w:b/>
          <w:sz w:val="12"/>
          <w:szCs w:val="12"/>
          <w:lang w:val="en-US"/>
        </w:rPr>
      </w:pPr>
    </w:p>
    <w:p w:rsidR="00106505" w:rsidRDefault="00106505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106505" w:rsidRDefault="00106505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106505" w:rsidRPr="00F413E7" w:rsidRDefault="00106505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b/>
          <w:sz w:val="20"/>
          <w:szCs w:val="20"/>
          <w:u w:val="single"/>
          <w:lang w:val="en-US"/>
        </w:rPr>
      </w:pPr>
      <w:r w:rsidRPr="00F413E7">
        <w:rPr>
          <w:rFonts w:ascii="Tahoma" w:hAnsi="Tahoma" w:cs="Tahoma"/>
          <w:b/>
          <w:sz w:val="20"/>
          <w:szCs w:val="20"/>
          <w:u w:val="single"/>
          <w:lang w:val="en-US"/>
        </w:rPr>
        <w:t xml:space="preserve">Declaration: </w:t>
      </w: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b/>
          <w:i/>
          <w:sz w:val="20"/>
          <w:szCs w:val="20"/>
          <w:lang w:val="en-US"/>
        </w:rPr>
      </w:pPr>
      <w:r w:rsidRPr="00F413E7">
        <w:rPr>
          <w:rFonts w:ascii="Tahoma" w:hAnsi="Tahoma" w:cs="Tahoma"/>
          <w:b/>
          <w:i/>
          <w:sz w:val="20"/>
          <w:szCs w:val="20"/>
          <w:lang w:val="en-US"/>
        </w:rPr>
        <w:t>Please note that you are responsible for declaring this as income on your income tax declaration form.</w:t>
      </w: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</w:p>
    <w:p w:rsidR="00F413E7" w:rsidRPr="00F413E7" w:rsidRDefault="00F413E7" w:rsidP="00F413E7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>(</w:t>
      </w:r>
      <w:r w:rsidR="005C0C3C">
        <w:rPr>
          <w:rFonts w:ascii="Tahoma" w:hAnsi="Tahoma" w:cs="Tahoma"/>
          <w:sz w:val="20"/>
          <w:szCs w:val="20"/>
          <w:lang w:val="en-US"/>
        </w:rPr>
        <w:t>P</w:t>
      </w:r>
      <w:r w:rsidRPr="00F413E7">
        <w:rPr>
          <w:rFonts w:ascii="Tahoma" w:hAnsi="Tahoma" w:cs="Tahoma"/>
          <w:sz w:val="20"/>
          <w:szCs w:val="20"/>
          <w:lang w:val="en-US"/>
        </w:rPr>
        <w:t>lace, date) ___________________</w:t>
      </w:r>
      <w:r w:rsidRPr="00F413E7">
        <w:rPr>
          <w:rFonts w:ascii="Tahoma" w:hAnsi="Tahoma" w:cs="Tahoma"/>
          <w:sz w:val="20"/>
          <w:szCs w:val="20"/>
          <w:lang w:val="en-US"/>
        </w:rPr>
        <w:tab/>
      </w:r>
      <w:r w:rsidRPr="00F413E7">
        <w:rPr>
          <w:rFonts w:ascii="Tahoma" w:hAnsi="Tahoma" w:cs="Tahoma"/>
          <w:sz w:val="20"/>
          <w:szCs w:val="20"/>
          <w:lang w:val="en-US"/>
        </w:rPr>
        <w:tab/>
        <w:t xml:space="preserve"> _____________________________________</w:t>
      </w:r>
    </w:p>
    <w:p w:rsidR="001A0243" w:rsidRPr="00F413E7" w:rsidRDefault="00F413E7" w:rsidP="00F413E7">
      <w:pPr>
        <w:autoSpaceDE w:val="0"/>
        <w:autoSpaceDN w:val="0"/>
        <w:adjustRightInd w:val="0"/>
        <w:spacing w:after="0"/>
        <w:ind w:left="3540" w:firstLine="708"/>
        <w:rPr>
          <w:rFonts w:ascii="Tahoma" w:hAnsi="Tahoma" w:cs="Tahoma"/>
          <w:sz w:val="20"/>
          <w:szCs w:val="20"/>
          <w:lang w:val="en-US"/>
        </w:rPr>
      </w:pPr>
      <w:r w:rsidRPr="00F413E7">
        <w:rPr>
          <w:rFonts w:ascii="Tahoma" w:hAnsi="Tahoma" w:cs="Tahoma"/>
          <w:sz w:val="20"/>
          <w:szCs w:val="20"/>
          <w:lang w:val="en-US"/>
        </w:rPr>
        <w:t xml:space="preserve">Signature </w:t>
      </w:r>
    </w:p>
    <w:p w:rsidR="001A0243" w:rsidRPr="00091FBC" w:rsidRDefault="00106505" w:rsidP="001A0243">
      <w:pPr>
        <w:rPr>
          <w:rFonts w:ascii="Tahoma" w:hAnsi="Tahoma" w:cs="Tahoma"/>
          <w:b/>
          <w:sz w:val="20"/>
          <w:szCs w:val="20"/>
          <w:lang w:val="en-US"/>
        </w:rPr>
      </w:pPr>
      <w:r w:rsidRPr="00091FBC">
        <w:rPr>
          <w:rFonts w:ascii="Tahoma" w:hAnsi="Tahom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6C55A" wp14:editId="08FDB8C8">
                <wp:simplePos x="0" y="0"/>
                <wp:positionH relativeFrom="column">
                  <wp:posOffset>-68337</wp:posOffset>
                </wp:positionH>
                <wp:positionV relativeFrom="paragraph">
                  <wp:posOffset>110193</wp:posOffset>
                </wp:positionV>
                <wp:extent cx="6477000" cy="2120630"/>
                <wp:effectExtent l="0" t="0" r="19050" b="133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2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204" w:rsidRPr="001A0243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i/>
                                <w:sz w:val="20"/>
                                <w:szCs w:val="20"/>
                                <w:lang w:val="en-US"/>
                              </w:rPr>
                              <w:t>To be filled by the Max Planck Institute:</w:t>
                            </w:r>
                          </w:p>
                          <w:p w:rsidR="00FA2204" w:rsidRPr="001A0243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The costs will be paid from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ab/>
                              <w:t>[ ] the institute´s budget (cost center______________)</w:t>
                            </w:r>
                          </w:p>
                          <w:p w:rsidR="00FA2204" w:rsidRPr="001A0243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3540" w:firstLine="708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[ ] a project budget (project number ______________)</w:t>
                            </w:r>
                          </w:p>
                          <w:p w:rsidR="00FA2204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A2204" w:rsidRPr="001A0243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Supervisor</w:t>
                            </w:r>
                            <w:proofErr w:type="gramStart"/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:_</w:t>
                            </w:r>
                            <w:proofErr w:type="gramEnd"/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____________________ 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__________________________________________</w:t>
                            </w:r>
                          </w:p>
                          <w:p w:rsidR="00FA2204" w:rsidRPr="001A0243" w:rsidRDefault="00FA2204" w:rsidP="001A024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3540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signature</w:t>
                            </w:r>
                            <w:proofErr w:type="gramEnd"/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 xml:space="preserve"> of the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director</w:t>
                            </w:r>
                            <w:r w:rsidRPr="001A0243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  <w:t>, a representative or the project leader)</w:t>
                            </w:r>
                          </w:p>
                          <w:p w:rsidR="00FA2204" w:rsidRPr="001A0243" w:rsidRDefault="00FA2204" w:rsidP="001A0243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A2204" w:rsidRPr="00106505" w:rsidRDefault="00FA2204" w:rsidP="00106505">
                            <w:pPr>
                              <w:spacing w:after="100" w:afterAutospacing="1" w:line="360" w:lineRule="auto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06505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  <w:t xml:space="preserve">As stipulated in § 13 of the German Value Added Tax Code, services rendered to the Max Society are subject to value added tax (VAT), which the Society has to pay. </w:t>
                            </w:r>
                          </w:p>
                          <w:p w:rsidR="00FA2204" w:rsidRPr="00AF2670" w:rsidRDefault="00FA2204" w:rsidP="00F413E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5.4pt;margin-top:8.7pt;width:510pt;height:1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">
                <v:textbox>
                  <w:txbxContent>
                    <w:p w:rsidR="00FA2204" w:rsidRPr="001A0243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ahoma" w:hAnsi="Tahoma" w:cs="Tahoma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i/>
                          <w:sz w:val="20"/>
                          <w:szCs w:val="20"/>
                          <w:lang w:val="en-US"/>
                        </w:rPr>
                        <w:t>To be filled by the Max Planck Institute:</w:t>
                      </w:r>
                    </w:p>
                    <w:p w:rsidR="00FA2204" w:rsidRPr="001A0243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The costs will be paid from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ab/>
                        <w:t xml:space="preserve"> 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ab/>
                        <w:t>[ ] the institute´s budget (cost center______________)</w:t>
                      </w:r>
                    </w:p>
                    <w:p w:rsidR="00FA2204" w:rsidRPr="001A0243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3540" w:firstLine="708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[ ] a project budget (project number ______________)</w:t>
                      </w:r>
                    </w:p>
                    <w:p w:rsidR="00FA2204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:rsidR="00FA2204" w:rsidRPr="001A0243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Supervisor</w:t>
                      </w:r>
                      <w:proofErr w:type="gramStart"/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:_</w:t>
                      </w:r>
                      <w:proofErr w:type="gramEnd"/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____________________ 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__________________________________________</w:t>
                      </w:r>
                    </w:p>
                    <w:p w:rsidR="00FA2204" w:rsidRPr="001A0243" w:rsidRDefault="00FA2204" w:rsidP="001A0243">
                      <w:pPr>
                        <w:autoSpaceDE w:val="0"/>
                        <w:autoSpaceDN w:val="0"/>
                        <w:adjustRightInd w:val="0"/>
                        <w:spacing w:after="0"/>
                        <w:ind w:left="3540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gramStart"/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signature</w:t>
                      </w:r>
                      <w:proofErr w:type="gramEnd"/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 xml:space="preserve"> of the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director</w:t>
                      </w:r>
                      <w:r w:rsidRPr="001A0243"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  <w:t>, a representative or the project leader)</w:t>
                      </w:r>
                    </w:p>
                    <w:p w:rsidR="00FA2204" w:rsidRPr="001A0243" w:rsidRDefault="00FA2204" w:rsidP="001A0243">
                      <w:pPr>
                        <w:spacing w:after="0" w:line="360" w:lineRule="auto"/>
                        <w:rPr>
                          <w:rFonts w:ascii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  <w:p w:rsidR="00FA2204" w:rsidRPr="00106505" w:rsidRDefault="00FA2204" w:rsidP="00106505">
                      <w:pPr>
                        <w:spacing w:after="100" w:afterAutospacing="1" w:line="360" w:lineRule="auto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 w:rsidRPr="00106505"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  <w:t xml:space="preserve">As stipulated in § 13 of the German Value Added Tax Code, services rendered to the Max Society are subject to value added tax (VAT), which the Society has to pay. </w:t>
                      </w:r>
                    </w:p>
                    <w:p w:rsidR="00FA2204" w:rsidRPr="00AF2670" w:rsidRDefault="00FA2204" w:rsidP="00F413E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0243" w:rsidRPr="001A0243" w:rsidRDefault="001A0243" w:rsidP="001A0243">
      <w:pPr>
        <w:rPr>
          <w:rFonts w:ascii="Tahoma" w:hAnsi="Tahoma" w:cs="Tahoma"/>
          <w:sz w:val="20"/>
          <w:szCs w:val="20"/>
          <w:lang w:val="en-US"/>
        </w:rPr>
      </w:pPr>
    </w:p>
    <w:p w:rsidR="001A0243" w:rsidRPr="001A0243" w:rsidRDefault="001A0243" w:rsidP="001A0243">
      <w:pPr>
        <w:rPr>
          <w:rFonts w:ascii="Tahoma" w:hAnsi="Tahoma" w:cs="Tahoma"/>
          <w:sz w:val="20"/>
          <w:szCs w:val="20"/>
          <w:lang w:val="en-US"/>
        </w:rPr>
      </w:pPr>
    </w:p>
    <w:p w:rsidR="001A0243" w:rsidRDefault="001A0243" w:rsidP="001A0243">
      <w:pPr>
        <w:rPr>
          <w:rFonts w:ascii="Tahoma" w:hAnsi="Tahoma" w:cs="Tahoma"/>
          <w:sz w:val="20"/>
          <w:szCs w:val="20"/>
          <w:lang w:val="en-US"/>
        </w:rPr>
      </w:pPr>
    </w:p>
    <w:p w:rsidR="00A81B97" w:rsidRDefault="00A81B97" w:rsidP="001A0243">
      <w:pPr>
        <w:tabs>
          <w:tab w:val="left" w:pos="52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A81B97" w:rsidRDefault="00A81B97" w:rsidP="001A0243">
      <w:pPr>
        <w:tabs>
          <w:tab w:val="left" w:pos="52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A81B97" w:rsidRDefault="00A81B97" w:rsidP="001A0243">
      <w:pPr>
        <w:tabs>
          <w:tab w:val="left" w:pos="52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A81B97" w:rsidRDefault="00A81B97" w:rsidP="001A0243">
      <w:pPr>
        <w:tabs>
          <w:tab w:val="left" w:pos="52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</w:p>
    <w:p w:rsidR="001A0243" w:rsidRPr="001A0243" w:rsidRDefault="001A0243" w:rsidP="001A0243">
      <w:pPr>
        <w:tabs>
          <w:tab w:val="left" w:pos="52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r w:rsidRPr="001A0243">
        <w:rPr>
          <w:rFonts w:ascii="Arial" w:hAnsi="Arial" w:cs="Arial"/>
          <w:b/>
          <w:sz w:val="20"/>
          <w:szCs w:val="20"/>
          <w:lang w:val="en-US"/>
        </w:rPr>
        <w:t>For internal/official use only: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9288"/>
      </w:tblGrid>
      <w:tr w:rsidR="001A0243" w:rsidRPr="00884A63" w:rsidTr="00FA2204">
        <w:trPr>
          <w:trHeight w:val="1843"/>
        </w:trPr>
        <w:tc>
          <w:tcPr>
            <w:tcW w:w="9288" w:type="dxa"/>
            <w:shd w:val="clear" w:color="auto" w:fill="C0C0C0"/>
          </w:tcPr>
          <w:p w:rsidR="001A0243" w:rsidRPr="001A024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A0243" w:rsidRPr="00884A6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Hotelrechnung wird direkt von der Gruppe bezahlt</w:t>
            </w:r>
          </w:p>
          <w:p w:rsidR="001A0243" w:rsidRPr="00884A6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Hotelrechnung trägt Reisender und wird erstattet</w:t>
            </w:r>
          </w:p>
          <w:p w:rsidR="003B0EA2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Übernachtungsgeld soll bezahlt werden</w:t>
            </w:r>
            <w:r w:rsidR="00106505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</w:p>
          <w:p w:rsidR="001A024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sz w:val="20"/>
                <w:szCs w:val="20"/>
              </w:rPr>
              <w:t xml:space="preserve">   Flugticket, Bahnticket, ÖPNV</w:t>
            </w:r>
          </w:p>
          <w:p w:rsidR="001A0243" w:rsidRPr="00884A6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Taxi</w:t>
            </w:r>
            <w:r w:rsidR="00106505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Tagegeld</w:t>
            </w:r>
            <w:r w:rsidR="00106505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  <w:r w:rsidRPr="00884A63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884A63">
              <w:rPr>
                <w:rFonts w:ascii="Arial" w:hAnsi="Arial" w:cs="Arial"/>
                <w:sz w:val="20"/>
                <w:szCs w:val="20"/>
              </w:rPr>
              <w:t xml:space="preserve">   Honorar, wenn ja,  Summe: …………………………</w:t>
            </w:r>
          </w:p>
          <w:p w:rsidR="00106505" w:rsidRPr="00884A63" w:rsidRDefault="00106505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A0243" w:rsidRPr="00884A63" w:rsidRDefault="001A0243" w:rsidP="001A024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84A63">
              <w:rPr>
                <w:rFonts w:ascii="Arial" w:hAnsi="Arial" w:cs="Arial"/>
                <w:sz w:val="20"/>
                <w:szCs w:val="20"/>
              </w:rPr>
              <w:t>Sachlich richtig: ……………………………………………………………………………………………..</w:t>
            </w:r>
          </w:p>
          <w:p w:rsidR="001A0243" w:rsidRPr="00884A63" w:rsidRDefault="001A0243" w:rsidP="00FA220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884A63">
              <w:rPr>
                <w:rFonts w:ascii="Arial" w:hAnsi="Arial" w:cs="Arial"/>
                <w:sz w:val="20"/>
                <w:szCs w:val="20"/>
              </w:rPr>
              <w:t>Datum,</w:t>
            </w:r>
            <w:r w:rsidRPr="00884A63">
              <w:rPr>
                <w:rFonts w:ascii="Arial" w:hAnsi="Arial" w:cs="Arial"/>
                <w:sz w:val="20"/>
                <w:szCs w:val="20"/>
              </w:rPr>
              <w:tab/>
              <w:t xml:space="preserve">Name in Druckbuchstaben, Unterschrift </w:t>
            </w:r>
          </w:p>
        </w:tc>
      </w:tr>
    </w:tbl>
    <w:p w:rsidR="00692A1B" w:rsidRPr="001A0243" w:rsidRDefault="00692A1B" w:rsidP="001A0243">
      <w:pPr>
        <w:rPr>
          <w:rFonts w:ascii="Tahoma" w:hAnsi="Tahoma" w:cs="Tahoma"/>
          <w:sz w:val="20"/>
          <w:szCs w:val="20"/>
        </w:rPr>
      </w:pPr>
    </w:p>
    <w:sectPr w:rsidR="00692A1B" w:rsidRPr="001A0243" w:rsidSect="00106505">
      <w:headerReference w:type="default" r:id="rId8"/>
      <w:headerReference w:type="first" r:id="rId9"/>
      <w:footerReference w:type="first" r:id="rId10"/>
      <w:pgSz w:w="11906" w:h="16838"/>
      <w:pgMar w:top="-2977" w:right="1416" w:bottom="1134" w:left="1134" w:header="709" w:footer="1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782" w:rsidRDefault="00365782" w:rsidP="007E4F21">
      <w:pPr>
        <w:spacing w:after="0" w:line="240" w:lineRule="auto"/>
      </w:pPr>
      <w:r>
        <w:separator/>
      </w:r>
    </w:p>
  </w:endnote>
  <w:endnote w:type="continuationSeparator" w:id="0">
    <w:p w:rsidR="00365782" w:rsidRDefault="00365782" w:rsidP="007E4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-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204" w:rsidRPr="00BD5EBC" w:rsidRDefault="00FA2204" w:rsidP="003257B7">
    <w:pPr>
      <w:pStyle w:val="Footer"/>
      <w:rPr>
        <w:lang w:val="en-US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782" w:rsidRDefault="00365782" w:rsidP="007E4F21">
      <w:pPr>
        <w:spacing w:after="0" w:line="240" w:lineRule="auto"/>
      </w:pPr>
      <w:r>
        <w:separator/>
      </w:r>
    </w:p>
  </w:footnote>
  <w:footnote w:type="continuationSeparator" w:id="0">
    <w:p w:rsidR="00365782" w:rsidRDefault="00365782" w:rsidP="007E4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204" w:rsidRDefault="00FA2204" w:rsidP="0003649A">
    <w:pPr>
      <w:pStyle w:val="Header"/>
    </w:pPr>
    <w:r w:rsidRPr="00DB0FDD">
      <w:rPr>
        <w:noProof/>
      </w:rPr>
      <w:drawing>
        <wp:anchor distT="0" distB="0" distL="114300" distR="114300" simplePos="0" relativeHeight="251667456" behindDoc="1" locked="0" layoutInCell="1" allowOverlap="1" wp14:anchorId="0B4971E3" wp14:editId="1BA2D461">
          <wp:simplePos x="0" y="0"/>
          <wp:positionH relativeFrom="column">
            <wp:posOffset>4754420</wp:posOffset>
          </wp:positionH>
          <wp:positionV relativeFrom="paragraph">
            <wp:posOffset>-440689</wp:posOffset>
          </wp:positionV>
          <wp:extent cx="2103579" cy="1600200"/>
          <wp:effectExtent l="19050" t="0" r="0" b="0"/>
          <wp:wrapNone/>
          <wp:docPr id="3" name="Grafik 0" descr="12-1169_Briefbogen_RGB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-1169_Briefbogen_RGB_150dpi.jpg"/>
                  <pic:cNvPicPr/>
                </pic:nvPicPr>
                <pic:blipFill>
                  <a:blip r:embed="rId1"/>
                  <a:srcRect l="67036" b="82280"/>
                  <a:stretch>
                    <a:fillRect/>
                  </a:stretch>
                </pic:blipFill>
                <pic:spPr>
                  <a:xfrm>
                    <a:off x="0" y="0"/>
                    <a:ext cx="2103579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2204" w:rsidRDefault="00FA2204" w:rsidP="0003649A">
    <w:pPr>
      <w:pStyle w:val="Header"/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3F02D4">
    <w:pPr>
      <w:pStyle w:val="Header"/>
      <w:jc w:val="right"/>
      <w:rPr>
        <w:rFonts w:ascii="Arial" w:hAnsi="Arial" w:cs="Arial"/>
        <w:color w:val="0064A2"/>
        <w:sz w:val="12"/>
        <w:szCs w:val="12"/>
      </w:rPr>
    </w:pPr>
    <w:r>
      <w:rPr>
        <w:rFonts w:ascii="Arial" w:hAnsi="Arial" w:cs="Arial"/>
        <w:noProof/>
        <w:color w:val="0064A2"/>
        <w:sz w:val="12"/>
        <w:szCs w:val="12"/>
      </w:rPr>
      <w:drawing>
        <wp:anchor distT="0" distB="0" distL="114300" distR="114300" simplePos="0" relativeHeight="251682816" behindDoc="1" locked="0" layoutInCell="1" allowOverlap="1" wp14:anchorId="50BA4895" wp14:editId="157F5093">
          <wp:simplePos x="0" y="0"/>
          <wp:positionH relativeFrom="column">
            <wp:posOffset>5388394</wp:posOffset>
          </wp:positionH>
          <wp:positionV relativeFrom="paragraph">
            <wp:posOffset>7709076</wp:posOffset>
          </wp:positionV>
          <wp:extent cx="1376680" cy="669925"/>
          <wp:effectExtent l="0" t="0" r="0" b="0"/>
          <wp:wrapNone/>
          <wp:docPr id="15" name="Picture 15" descr="I:\00MPSDCFEL\MPSD\mpi\final\open_data_Briefpapier_indesign\RZ Ordner\briefpapier-joerg-vorlage2-m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00MPSDCFEL\MPSD\mpi\final\open_data_Briefpapier_indesign\RZ Ordner\briefpapier-joerg-vorlage2-m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204" w:rsidRDefault="00FA2204" w:rsidP="00DF51AE">
    <w:pPr>
      <w:pStyle w:val="Header"/>
      <w:tabs>
        <w:tab w:val="left" w:pos="142"/>
      </w:tabs>
    </w:pPr>
    <w:r>
      <w:rPr>
        <w:noProof/>
      </w:rPr>
      <w:drawing>
        <wp:anchor distT="0" distB="0" distL="114300" distR="114300" simplePos="0" relativeHeight="251683840" behindDoc="1" locked="0" layoutInCell="1" allowOverlap="1" wp14:anchorId="5042E614" wp14:editId="31815C77">
          <wp:simplePos x="0" y="0"/>
          <wp:positionH relativeFrom="column">
            <wp:posOffset>-720090</wp:posOffset>
          </wp:positionH>
          <wp:positionV relativeFrom="paragraph">
            <wp:posOffset>-440487</wp:posOffset>
          </wp:positionV>
          <wp:extent cx="7577847" cy="10712990"/>
          <wp:effectExtent l="0" t="0" r="0" b="0"/>
          <wp:wrapNone/>
          <wp:docPr id="11" name="Picture 11" descr="I:\00MPSDCFEL\MPSD\mpi\final\open_data_Briefpapier_indesign\RZ Ordner\briefpapier-joerg-vorlage2-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00MPSDCFEL\MPSD\mpi\final\open_data_Briefpapier_indesign\RZ Ordner\briefpapier-joerg-vorlage2-tes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847" cy="1071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2204" w:rsidRDefault="00FA2204" w:rsidP="0003649A">
    <w:pPr>
      <w:pStyle w:val="Header"/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4B0FBD">
    <w:pPr>
      <w:pStyle w:val="Header"/>
      <w:jc w:val="cent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67895">
    <w:pPr>
      <w:pStyle w:val="Header"/>
      <w:jc w:val="cent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67895">
    <w:pPr>
      <w:pStyle w:val="Header"/>
      <w:jc w:val="cent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Univers-Condensed" w:hAnsi="Univers-Condensed" w:cs="Univers-Condensed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03649A">
    <w:pPr>
      <w:pStyle w:val="Header"/>
      <w:rPr>
        <w:rFonts w:ascii="Arial" w:hAnsi="Arial" w:cs="Arial"/>
        <w:color w:val="0064A2"/>
        <w:sz w:val="12"/>
        <w:szCs w:val="12"/>
      </w:rPr>
    </w:pPr>
  </w:p>
  <w:p w:rsidR="00FA2204" w:rsidRDefault="00FA2204" w:rsidP="00176E8E">
    <w:pPr>
      <w:pStyle w:val="Header"/>
      <w:tabs>
        <w:tab w:val="clear" w:pos="4536"/>
        <w:tab w:val="clear" w:pos="9072"/>
        <w:tab w:val="left" w:pos="8105"/>
      </w:tabs>
      <w:spacing w:line="360" w:lineRule="auto"/>
    </w:pPr>
    <w:r>
      <w:rPr>
        <w:rFonts w:ascii="Arial" w:hAnsi="Arial" w:cs="Arial"/>
        <w:noProof/>
        <w:color w:val="0064A2"/>
        <w:sz w:val="12"/>
        <w:szCs w:val="1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C51AD8" wp14:editId="06A3B39A">
              <wp:simplePos x="0" y="0"/>
              <wp:positionH relativeFrom="column">
                <wp:posOffset>3780790</wp:posOffset>
              </wp:positionH>
              <wp:positionV relativeFrom="paragraph">
                <wp:posOffset>7867015</wp:posOffset>
              </wp:positionV>
              <wp:extent cx="1636395" cy="510540"/>
              <wp:effectExtent l="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639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2204" w:rsidRPr="000062FA" w:rsidRDefault="00FA2204" w:rsidP="006D78EA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Deutsche Bank</w:t>
                          </w:r>
                          <w:r w:rsidRPr="007E4F21">
                            <w:rPr>
                              <w:rFonts w:ascii="Arial" w:hAnsi="Arial" w:cs="Arial"/>
                              <w:color w:val="0064A2"/>
                              <w:szCs w:val="12"/>
                            </w:rPr>
                            <w:t xml:space="preserve"> • </w:t>
                          </w:r>
                          <w:r w:rsidRPr="000062FA">
                            <w:rPr>
                              <w:rFonts w:ascii="Arial" w:hAnsi="Arial" w:cs="Arial"/>
                            </w:rPr>
                            <w:t xml:space="preserve"> Bankleitzahl: 70070010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Kontonummer:  1951383 33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IBAN: DE09700700100195138333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BIC Code: DEUTDEMMXXX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97.7pt;margin-top:619.45pt;width:128.85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" filled="f" stroked="f" strokeweight=".5pt">
              <v:path arrowok="t"/>
              <v:textbox>
                <w:txbxContent>
                  <w:p w:rsidR="006D78EA" w:rsidRPr="000062FA" w:rsidRDefault="006D78EA" w:rsidP="006D78EA">
                    <w:pPr>
                      <w:pStyle w:val="Foo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Deutsche Bank</w:t>
                    </w:r>
                    <w:r w:rsidRPr="007E4F21">
                      <w:rPr>
                        <w:rFonts w:ascii="Arial" w:hAnsi="Arial" w:cs="Arial"/>
                        <w:color w:val="0064A2"/>
                        <w:szCs w:val="12"/>
                      </w:rPr>
                      <w:t xml:space="preserve"> • </w:t>
                    </w:r>
                    <w:r w:rsidRPr="000062FA">
                      <w:rPr>
                        <w:rFonts w:ascii="Arial" w:hAnsi="Arial" w:cs="Arial"/>
                      </w:rPr>
                      <w:t xml:space="preserve"> Bankleitzahl: 70070010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Kontonummer:  1951383 33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IBAN: DE09700700100195138333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BIC Code: DEUTDEMMXXX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64A2"/>
        <w:sz w:val="12"/>
        <w:szCs w:val="1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2DDA55" wp14:editId="671DE257">
              <wp:simplePos x="0" y="0"/>
              <wp:positionH relativeFrom="column">
                <wp:posOffset>1502410</wp:posOffset>
              </wp:positionH>
              <wp:positionV relativeFrom="paragraph">
                <wp:posOffset>7870825</wp:posOffset>
              </wp:positionV>
              <wp:extent cx="1456055" cy="506730"/>
              <wp:effectExtent l="0" t="0" r="0" b="762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6055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2204" w:rsidRPr="006D78E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</w:pPr>
                          <w:r w:rsidRPr="006D78EA"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  <w:t xml:space="preserve">Tel.: </w:t>
                          </w:r>
                          <w:r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  <w:t xml:space="preserve"> </w:t>
                          </w:r>
                          <w:r w:rsidRPr="006D78EA"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  <w:t>+49 (0)40 8998 6570</w:t>
                          </w:r>
                        </w:p>
                        <w:p w:rsidR="00FA2204" w:rsidRPr="006D78EA" w:rsidRDefault="00FA2204" w:rsidP="009F79A0">
                          <w:pPr>
                            <w:pStyle w:val="Footer"/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</w:pPr>
                          <w:proofErr w:type="gramStart"/>
                          <w:r w:rsidRPr="006D78EA"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  <w:t>Fax.:</w:t>
                          </w:r>
                          <w:proofErr w:type="gramEnd"/>
                          <w:r w:rsidRPr="006D78EA">
                            <w:rPr>
                              <w:rFonts w:ascii="Arial" w:hAnsi="Arial" w:cs="Arial"/>
                              <w:color w:val="0064A1"/>
                              <w:lang w:val="en-US"/>
                            </w:rPr>
                            <w:t xml:space="preserve"> +49 (0)40 8994 6570</w:t>
                          </w:r>
                        </w:p>
                        <w:p w:rsidR="00FA2204" w:rsidRPr="006D78EA" w:rsidRDefault="00FA2204" w:rsidP="006D78EA">
                          <w:pPr>
                            <w:pStyle w:val="Foo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6D78EA">
                            <w:rPr>
                              <w:rFonts w:ascii="Arial" w:hAnsi="Arial" w:cs="Arial"/>
                              <w:lang w:val="en-US"/>
                            </w:rPr>
                            <w:t>www.mpsd.mpg.de</w:t>
                          </w:r>
                        </w:p>
                        <w:p w:rsidR="00FA2204" w:rsidRPr="001E39FB" w:rsidRDefault="00FA2204" w:rsidP="006D78EA">
                          <w:pPr>
                            <w:pStyle w:val="Footer"/>
                            <w:rPr>
                              <w:rFonts w:ascii="Arial" w:hAnsi="Arial" w:cs="Arial"/>
                              <w:color w:val="0064A1"/>
                            </w:rPr>
                          </w:pPr>
                          <w:r w:rsidRPr="001E39FB">
                            <w:rPr>
                              <w:rFonts w:ascii="Arial" w:hAnsi="Arial" w:cs="Arial"/>
                            </w:rPr>
                            <w:t>info</w:t>
                          </w:r>
                          <w:r w:rsidRPr="001E39FB">
                            <w:rPr>
                              <w:rFonts w:ascii="Arial" w:hAnsi="Arial" w:cs="Arial"/>
                              <w:color w:val="0064A1"/>
                            </w:rPr>
                            <w:t>@mpsd.mpg.de</w:t>
                          </w:r>
                        </w:p>
                        <w:p w:rsidR="00FA2204" w:rsidRPr="001E39FB" w:rsidRDefault="00FA2204" w:rsidP="009F79A0">
                          <w:pPr>
                            <w:pStyle w:val="Footer"/>
                            <w:rPr>
                              <w:rFonts w:ascii="Arial" w:hAnsi="Arial" w:cs="Arial"/>
                              <w:color w:val="0064A1"/>
                            </w:rPr>
                          </w:pPr>
                        </w:p>
                        <w:p w:rsidR="00FA2204" w:rsidRPr="001E39FB" w:rsidRDefault="00FA2204" w:rsidP="003257B7">
                          <w:pPr>
                            <w:pStyle w:val="Footer"/>
                            <w:rPr>
                              <w:color w:val="0064A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30" type="#_x0000_t202" style="position:absolute;margin-left:118.3pt;margin-top:619.75pt;width:114.65pt;height:3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" filled="f" stroked="f" strokeweight=".5pt">
              <v:path arrowok="t"/>
              <v:textbox>
                <w:txbxContent>
                  <w:p w:rsidR="009F79A0" w:rsidRPr="006D78EA" w:rsidRDefault="009F79A0" w:rsidP="003257B7">
                    <w:pPr>
                      <w:pStyle w:val="Footer"/>
                      <w:rPr>
                        <w:rFonts w:ascii="Arial" w:hAnsi="Arial" w:cs="Arial"/>
                        <w:color w:val="0064A1"/>
                        <w:lang w:val="en-US"/>
                      </w:rPr>
                    </w:pPr>
                    <w:r w:rsidRPr="006D78EA">
                      <w:rPr>
                        <w:rFonts w:ascii="Arial" w:hAnsi="Arial" w:cs="Arial"/>
                        <w:color w:val="0064A1"/>
                        <w:lang w:val="en-US"/>
                      </w:rPr>
                      <w:t xml:space="preserve">Tel.: </w:t>
                    </w:r>
                    <w:r w:rsidR="00B02477">
                      <w:rPr>
                        <w:rFonts w:ascii="Arial" w:hAnsi="Arial" w:cs="Arial"/>
                        <w:color w:val="0064A1"/>
                        <w:lang w:val="en-US"/>
                      </w:rPr>
                      <w:t xml:space="preserve"> </w:t>
                    </w:r>
                    <w:r w:rsidRPr="006D78EA">
                      <w:rPr>
                        <w:rFonts w:ascii="Arial" w:hAnsi="Arial" w:cs="Arial"/>
                        <w:color w:val="0064A1"/>
                        <w:lang w:val="en-US"/>
                      </w:rPr>
                      <w:t>+49 (0)40 8998 6570</w:t>
                    </w:r>
                  </w:p>
                  <w:p w:rsidR="009F79A0" w:rsidRPr="006D78EA" w:rsidRDefault="009F79A0" w:rsidP="009F79A0">
                    <w:pPr>
                      <w:pStyle w:val="Footer"/>
                      <w:rPr>
                        <w:rFonts w:ascii="Arial" w:hAnsi="Arial" w:cs="Arial"/>
                        <w:color w:val="0064A1"/>
                        <w:lang w:val="en-US"/>
                      </w:rPr>
                    </w:pPr>
                    <w:r w:rsidRPr="006D78EA">
                      <w:rPr>
                        <w:rFonts w:ascii="Arial" w:hAnsi="Arial" w:cs="Arial"/>
                        <w:color w:val="0064A1"/>
                        <w:lang w:val="en-US"/>
                      </w:rPr>
                      <w:t>Fax.: +49 (0)40 8994 6570</w:t>
                    </w:r>
                  </w:p>
                  <w:p w:rsidR="006D78EA" w:rsidRPr="006D78EA" w:rsidRDefault="006D78EA" w:rsidP="006D78EA">
                    <w:pPr>
                      <w:pStyle w:val="Footer"/>
                      <w:rPr>
                        <w:rFonts w:ascii="Arial" w:hAnsi="Arial" w:cs="Arial"/>
                        <w:lang w:val="en-US"/>
                      </w:rPr>
                    </w:pPr>
                    <w:r w:rsidRPr="006D78EA">
                      <w:rPr>
                        <w:rFonts w:ascii="Arial" w:hAnsi="Arial" w:cs="Arial"/>
                        <w:lang w:val="en-US"/>
                      </w:rPr>
                      <w:t>www.mpsd.mpg.de</w:t>
                    </w:r>
                  </w:p>
                  <w:p w:rsidR="006D78EA" w:rsidRPr="001E39FB" w:rsidRDefault="006D78EA" w:rsidP="006D78EA">
                    <w:pPr>
                      <w:pStyle w:val="Footer"/>
                      <w:rPr>
                        <w:rFonts w:ascii="Arial" w:hAnsi="Arial" w:cs="Arial"/>
                        <w:color w:val="0064A1"/>
                      </w:rPr>
                    </w:pPr>
                    <w:r w:rsidRPr="001E39FB">
                      <w:rPr>
                        <w:rFonts w:ascii="Arial" w:hAnsi="Arial" w:cs="Arial"/>
                      </w:rPr>
                      <w:t>info</w:t>
                    </w:r>
                    <w:r w:rsidRPr="001E39FB">
                      <w:rPr>
                        <w:rFonts w:ascii="Arial" w:hAnsi="Arial" w:cs="Arial"/>
                        <w:color w:val="0064A1"/>
                      </w:rPr>
                      <w:t>@mpsd.mpg.de</w:t>
                    </w:r>
                  </w:p>
                  <w:p w:rsidR="006D78EA" w:rsidRPr="001E39FB" w:rsidRDefault="006D78EA" w:rsidP="009F79A0">
                    <w:pPr>
                      <w:pStyle w:val="Footer"/>
                      <w:rPr>
                        <w:rFonts w:ascii="Arial" w:hAnsi="Arial" w:cs="Arial"/>
                        <w:color w:val="0064A1"/>
                      </w:rPr>
                    </w:pPr>
                  </w:p>
                  <w:p w:rsidR="009F79A0" w:rsidRPr="001E39FB" w:rsidRDefault="009F79A0" w:rsidP="003257B7">
                    <w:pPr>
                      <w:pStyle w:val="Footer"/>
                      <w:rPr>
                        <w:color w:val="0064A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64A2"/>
        <w:sz w:val="12"/>
        <w:szCs w:val="12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081204A" wp14:editId="74C073F2">
              <wp:simplePos x="0" y="0"/>
              <wp:positionH relativeFrom="column">
                <wp:posOffset>2808605</wp:posOffset>
              </wp:positionH>
              <wp:positionV relativeFrom="paragraph">
                <wp:posOffset>7867015</wp:posOffset>
              </wp:positionV>
              <wp:extent cx="795655" cy="506730"/>
              <wp:effectExtent l="0" t="0" r="0" b="762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5655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Steuernummer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143/219/10158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0062FA">
                            <w:rPr>
                              <w:rFonts w:ascii="Arial" w:hAnsi="Arial" w:cs="Arial"/>
                            </w:rPr>
                            <w:t>USt</w:t>
                          </w:r>
                          <w:proofErr w:type="spellEnd"/>
                          <w:r w:rsidRPr="000062FA">
                            <w:rPr>
                              <w:rFonts w:ascii="Arial" w:hAnsi="Arial" w:cs="Arial"/>
                            </w:rPr>
                            <w:t>.-Id.-Nr.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DE129517720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margin-left:221.15pt;margin-top:619.45pt;width:62.65pt;height:3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" filled="f" stroked="f" strokeweight=".5pt">
              <v:path arrowok="t"/>
              <v:textbox>
                <w:txbxContent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Steuernummer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143/219/10158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USt.-Id.-Nr.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DE129517720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64A2"/>
        <w:sz w:val="12"/>
        <w:szCs w:val="1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2D0C8B" wp14:editId="5946F8A7">
              <wp:simplePos x="0" y="0"/>
              <wp:positionH relativeFrom="column">
                <wp:posOffset>-91440</wp:posOffset>
              </wp:positionH>
              <wp:positionV relativeFrom="paragraph">
                <wp:posOffset>7867015</wp:posOffset>
              </wp:positionV>
              <wp:extent cx="1456055" cy="506730"/>
              <wp:effectExtent l="0" t="0" r="0" b="762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6055" cy="506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 xml:space="preserve">Max-Planck-Institut 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 xml:space="preserve">für Struktur und Dynamik der Materie 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0062FA">
                            <w:rPr>
                              <w:rFonts w:ascii="Arial" w:hAnsi="Arial" w:cs="Arial"/>
                            </w:rPr>
                            <w:t>Luruper</w:t>
                          </w:r>
                          <w:proofErr w:type="spellEnd"/>
                          <w:r w:rsidRPr="000062FA">
                            <w:rPr>
                              <w:rFonts w:ascii="Arial" w:hAnsi="Arial" w:cs="Arial"/>
                            </w:rPr>
                            <w:t xml:space="preserve"> Chaussee 149</w:t>
                          </w:r>
                        </w:p>
                        <w:p w:rsidR="00FA2204" w:rsidRPr="000062FA" w:rsidRDefault="00FA2204" w:rsidP="003257B7">
                          <w:pPr>
                            <w:pStyle w:val="Footer"/>
                            <w:rPr>
                              <w:rFonts w:ascii="Arial" w:hAnsi="Arial" w:cs="Arial"/>
                            </w:rPr>
                          </w:pPr>
                          <w:r w:rsidRPr="000062FA">
                            <w:rPr>
                              <w:rFonts w:ascii="Arial" w:hAnsi="Arial" w:cs="Arial"/>
                            </w:rPr>
                            <w:t>22761 Hamburg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2" type="#_x0000_t202" style="position:absolute;margin-left:-7.2pt;margin-top:619.45pt;width:114.65pt;height:3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" filled="f" stroked="f" strokeweight=".5pt">
              <v:path arrowok="t"/>
              <v:textbox>
                <w:txbxContent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 xml:space="preserve">Max-Planck-Institut 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 xml:space="preserve">für Struktur und Dynamik der Materie 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Luruper Chaussee 149</w:t>
                    </w:r>
                  </w:p>
                  <w:p w:rsidR="003257B7" w:rsidRPr="000062FA" w:rsidRDefault="003257B7" w:rsidP="003257B7">
                    <w:pPr>
                      <w:pStyle w:val="Footer"/>
                      <w:rPr>
                        <w:rFonts w:ascii="Arial" w:hAnsi="Arial" w:cs="Arial"/>
                      </w:rPr>
                    </w:pPr>
                    <w:r w:rsidRPr="000062FA">
                      <w:rPr>
                        <w:rFonts w:ascii="Arial" w:hAnsi="Arial" w:cs="Arial"/>
                      </w:rPr>
                      <w:t>22761 Hamburg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FA"/>
    <w:rsid w:val="00003432"/>
    <w:rsid w:val="000062FA"/>
    <w:rsid w:val="0002754B"/>
    <w:rsid w:val="000327C9"/>
    <w:rsid w:val="0003649A"/>
    <w:rsid w:val="00043280"/>
    <w:rsid w:val="00067895"/>
    <w:rsid w:val="0008605E"/>
    <w:rsid w:val="00091FBC"/>
    <w:rsid w:val="0009365B"/>
    <w:rsid w:val="000A1659"/>
    <w:rsid w:val="000C4891"/>
    <w:rsid w:val="000E59F2"/>
    <w:rsid w:val="0010518A"/>
    <w:rsid w:val="00106505"/>
    <w:rsid w:val="0014085D"/>
    <w:rsid w:val="0014617B"/>
    <w:rsid w:val="00176E8E"/>
    <w:rsid w:val="001949D8"/>
    <w:rsid w:val="001A0243"/>
    <w:rsid w:val="001A72DB"/>
    <w:rsid w:val="001E39FB"/>
    <w:rsid w:val="0021279B"/>
    <w:rsid w:val="00220642"/>
    <w:rsid w:val="002264EC"/>
    <w:rsid w:val="00256096"/>
    <w:rsid w:val="002C28AE"/>
    <w:rsid w:val="002D1B96"/>
    <w:rsid w:val="002E0252"/>
    <w:rsid w:val="00301144"/>
    <w:rsid w:val="003257B7"/>
    <w:rsid w:val="00333F23"/>
    <w:rsid w:val="00337FD7"/>
    <w:rsid w:val="00355F66"/>
    <w:rsid w:val="00365782"/>
    <w:rsid w:val="003865E2"/>
    <w:rsid w:val="003A6170"/>
    <w:rsid w:val="003A6306"/>
    <w:rsid w:val="003A783A"/>
    <w:rsid w:val="003A7B64"/>
    <w:rsid w:val="003B0EA2"/>
    <w:rsid w:val="003E46A8"/>
    <w:rsid w:val="003E5750"/>
    <w:rsid w:val="003F02D4"/>
    <w:rsid w:val="003F5DB3"/>
    <w:rsid w:val="0045111E"/>
    <w:rsid w:val="00465776"/>
    <w:rsid w:val="004708CF"/>
    <w:rsid w:val="004715C3"/>
    <w:rsid w:val="004A24AE"/>
    <w:rsid w:val="004A37BF"/>
    <w:rsid w:val="004B0FBD"/>
    <w:rsid w:val="004E7FC2"/>
    <w:rsid w:val="00501B4C"/>
    <w:rsid w:val="00527960"/>
    <w:rsid w:val="00527DEF"/>
    <w:rsid w:val="00557CE9"/>
    <w:rsid w:val="00574F16"/>
    <w:rsid w:val="005754A6"/>
    <w:rsid w:val="005C0BC2"/>
    <w:rsid w:val="005C0C3C"/>
    <w:rsid w:val="005C18D1"/>
    <w:rsid w:val="005C283B"/>
    <w:rsid w:val="005E0B30"/>
    <w:rsid w:val="005E4A32"/>
    <w:rsid w:val="00642940"/>
    <w:rsid w:val="00692A1B"/>
    <w:rsid w:val="006963E1"/>
    <w:rsid w:val="006B7F6A"/>
    <w:rsid w:val="006C75D6"/>
    <w:rsid w:val="006D78EA"/>
    <w:rsid w:val="006E3592"/>
    <w:rsid w:val="006E72E1"/>
    <w:rsid w:val="007139FD"/>
    <w:rsid w:val="00736EDE"/>
    <w:rsid w:val="00745EE4"/>
    <w:rsid w:val="00752D53"/>
    <w:rsid w:val="00783439"/>
    <w:rsid w:val="00787E0C"/>
    <w:rsid w:val="00796A2F"/>
    <w:rsid w:val="007A2503"/>
    <w:rsid w:val="007D39F7"/>
    <w:rsid w:val="007E4F21"/>
    <w:rsid w:val="00811416"/>
    <w:rsid w:val="0082771B"/>
    <w:rsid w:val="0088061E"/>
    <w:rsid w:val="0088785C"/>
    <w:rsid w:val="008C3ED1"/>
    <w:rsid w:val="008F3D22"/>
    <w:rsid w:val="008F46BF"/>
    <w:rsid w:val="00935ADC"/>
    <w:rsid w:val="009447E8"/>
    <w:rsid w:val="00970650"/>
    <w:rsid w:val="00994279"/>
    <w:rsid w:val="009B06AF"/>
    <w:rsid w:val="009F48AA"/>
    <w:rsid w:val="009F79A0"/>
    <w:rsid w:val="00A01739"/>
    <w:rsid w:val="00A36015"/>
    <w:rsid w:val="00A50155"/>
    <w:rsid w:val="00A56285"/>
    <w:rsid w:val="00A81B97"/>
    <w:rsid w:val="00A961B2"/>
    <w:rsid w:val="00AC6016"/>
    <w:rsid w:val="00AD1793"/>
    <w:rsid w:val="00AD562D"/>
    <w:rsid w:val="00AD5664"/>
    <w:rsid w:val="00AD7E14"/>
    <w:rsid w:val="00AE1185"/>
    <w:rsid w:val="00B02477"/>
    <w:rsid w:val="00B317ED"/>
    <w:rsid w:val="00B346A7"/>
    <w:rsid w:val="00BA29AE"/>
    <w:rsid w:val="00BB7A06"/>
    <w:rsid w:val="00BD1FEF"/>
    <w:rsid w:val="00BD5EBC"/>
    <w:rsid w:val="00BE3CD2"/>
    <w:rsid w:val="00BF0473"/>
    <w:rsid w:val="00C55920"/>
    <w:rsid w:val="00CB3D5F"/>
    <w:rsid w:val="00D07DC3"/>
    <w:rsid w:val="00D47FD9"/>
    <w:rsid w:val="00D56343"/>
    <w:rsid w:val="00D5670B"/>
    <w:rsid w:val="00D6434D"/>
    <w:rsid w:val="00D82686"/>
    <w:rsid w:val="00D849E1"/>
    <w:rsid w:val="00DB0FDD"/>
    <w:rsid w:val="00DC25FA"/>
    <w:rsid w:val="00DF13FC"/>
    <w:rsid w:val="00DF51AE"/>
    <w:rsid w:val="00DF5AE2"/>
    <w:rsid w:val="00E14A06"/>
    <w:rsid w:val="00E20611"/>
    <w:rsid w:val="00E27FF0"/>
    <w:rsid w:val="00E342F8"/>
    <w:rsid w:val="00E6223E"/>
    <w:rsid w:val="00E67E7E"/>
    <w:rsid w:val="00E85096"/>
    <w:rsid w:val="00E93FCC"/>
    <w:rsid w:val="00EF3F84"/>
    <w:rsid w:val="00F413E7"/>
    <w:rsid w:val="00F777A1"/>
    <w:rsid w:val="00F8639A"/>
    <w:rsid w:val="00FA2204"/>
    <w:rsid w:val="00FB01C1"/>
    <w:rsid w:val="00FF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F21"/>
  </w:style>
  <w:style w:type="paragraph" w:styleId="Footer">
    <w:name w:val="footer"/>
    <w:basedOn w:val="Normal"/>
    <w:link w:val="FooterChar"/>
    <w:uiPriority w:val="99"/>
    <w:unhideWhenUsed/>
    <w:rsid w:val="003257B7"/>
    <w:pPr>
      <w:tabs>
        <w:tab w:val="left" w:pos="3005"/>
        <w:tab w:val="left" w:pos="6010"/>
        <w:tab w:val="right" w:pos="9072"/>
      </w:tabs>
      <w:spacing w:after="0" w:line="240" w:lineRule="auto"/>
    </w:pPr>
    <w:rPr>
      <w:color w:val="165B9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3257B7"/>
    <w:rPr>
      <w:color w:val="165B9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F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72E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D5E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F21"/>
  </w:style>
  <w:style w:type="paragraph" w:styleId="Footer">
    <w:name w:val="footer"/>
    <w:basedOn w:val="Normal"/>
    <w:link w:val="FooterChar"/>
    <w:uiPriority w:val="99"/>
    <w:unhideWhenUsed/>
    <w:rsid w:val="003257B7"/>
    <w:pPr>
      <w:tabs>
        <w:tab w:val="left" w:pos="3005"/>
        <w:tab w:val="left" w:pos="6010"/>
        <w:tab w:val="right" w:pos="9072"/>
      </w:tabs>
      <w:spacing w:after="0" w:line="240" w:lineRule="auto"/>
    </w:pPr>
    <w:rPr>
      <w:color w:val="165B93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3257B7"/>
    <w:rPr>
      <w:color w:val="165B93"/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F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72E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D5E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0MPSDCFEL\MPSD\mpi\final\2\MPSD_Vorlage_Briefpapier_1._und_ff_Seiten_klein-jo-4er-600dpi-png-colrigh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7B5E7D-3456-489B-9B48-76E92779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MPSD_Vorlage_Briefpapier_1._und_ff_Seiten_klein-jo-4er-600dpi-png-colright.dotx</Template>
  <TotalTime>0</TotalTime>
  <Pages>2</Pages>
  <Words>227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westwerk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jojo</dc:creator>
  <cp:lastModifiedBy>Schroeder, Kathja</cp:lastModifiedBy>
  <cp:revision>2</cp:revision>
  <cp:lastPrinted>2014-12-08T10:01:00Z</cp:lastPrinted>
  <dcterms:created xsi:type="dcterms:W3CDTF">2015-01-23T10:51:00Z</dcterms:created>
  <dcterms:modified xsi:type="dcterms:W3CDTF">2015-01-23T10:51:00Z</dcterms:modified>
</cp:coreProperties>
</file>